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2C" w:rsidRPr="00507E68" w:rsidRDefault="0089260A" w:rsidP="0008162C">
      <w:pPr>
        <w:rPr>
          <w:rFonts w:ascii="Times New Roman" w:hAnsi="Times New Roman"/>
          <w:b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</w:p>
    <w:p w:rsidR="0089260A" w:rsidRPr="00507E68" w:rsidRDefault="0089260A" w:rsidP="0089260A">
      <w:pPr>
        <w:ind w:left="5760" w:firstLine="720"/>
        <w:rPr>
          <w:rFonts w:ascii="Times New Roman" w:hAnsi="Times New Roman"/>
          <w:b/>
          <w:szCs w:val="24"/>
          <w:lang w:val="ro-RO"/>
        </w:rPr>
      </w:pPr>
      <w:r w:rsidRPr="00507E68">
        <w:rPr>
          <w:rFonts w:ascii="Times New Roman" w:hAnsi="Times New Roman"/>
          <w:b/>
          <w:szCs w:val="24"/>
          <w:lang w:val="ro-RO"/>
        </w:rPr>
        <w:t>APROBAT,</w:t>
      </w:r>
    </w:p>
    <w:p w:rsidR="0089260A" w:rsidRPr="00507E68" w:rsidRDefault="0089260A" w:rsidP="0089260A">
      <w:pPr>
        <w:rPr>
          <w:rFonts w:ascii="Times New Roman" w:hAnsi="Times New Roman"/>
          <w:b/>
          <w:szCs w:val="24"/>
          <w:lang w:val="ro-RO"/>
        </w:rPr>
      </w:pP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  <w:t>DIRECTOR,</w:t>
      </w:r>
    </w:p>
    <w:p w:rsidR="0089260A" w:rsidRPr="00507E68" w:rsidRDefault="0089260A" w:rsidP="0089260A">
      <w:pPr>
        <w:rPr>
          <w:rFonts w:ascii="Times New Roman" w:hAnsi="Times New Roman"/>
          <w:b/>
          <w:szCs w:val="24"/>
          <w:lang w:val="ro-RO"/>
        </w:rPr>
      </w:pP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</w:r>
      <w:r w:rsidRPr="00507E68">
        <w:rPr>
          <w:rFonts w:ascii="Times New Roman" w:hAnsi="Times New Roman"/>
          <w:b/>
          <w:szCs w:val="24"/>
          <w:lang w:val="ro-RO"/>
        </w:rPr>
        <w:tab/>
        <w:t>PROF. HURGOIU LUMINIȚA DANA</w:t>
      </w:r>
    </w:p>
    <w:p w:rsidR="0089260A" w:rsidRDefault="0089260A" w:rsidP="0089260A">
      <w:pPr>
        <w:rPr>
          <w:rFonts w:ascii="Times New Roman" w:hAnsi="Times New Roman"/>
          <w:szCs w:val="24"/>
          <w:lang w:val="ro-RO"/>
        </w:rPr>
      </w:pPr>
    </w:p>
    <w:p w:rsidR="0089260A" w:rsidRDefault="0089260A" w:rsidP="0089260A">
      <w:pPr>
        <w:jc w:val="center"/>
        <w:rPr>
          <w:rFonts w:ascii="Times New Roman" w:hAnsi="Times New Roman"/>
          <w:szCs w:val="24"/>
          <w:lang w:val="ro-RO"/>
        </w:rPr>
      </w:pPr>
    </w:p>
    <w:p w:rsidR="0089260A" w:rsidRPr="00507E68" w:rsidRDefault="0089260A" w:rsidP="0089260A">
      <w:pPr>
        <w:jc w:val="center"/>
        <w:rPr>
          <w:rFonts w:ascii="Times New Roman" w:hAnsi="Times New Roman"/>
          <w:b/>
          <w:szCs w:val="24"/>
          <w:lang w:val="ro-RO"/>
        </w:rPr>
      </w:pPr>
      <w:r w:rsidRPr="00507E68">
        <w:rPr>
          <w:rFonts w:ascii="Times New Roman" w:hAnsi="Times New Roman"/>
          <w:b/>
          <w:szCs w:val="24"/>
          <w:lang w:val="ro-RO"/>
        </w:rPr>
        <w:t>DOAMNA DIRECTOR,</w:t>
      </w:r>
    </w:p>
    <w:p w:rsidR="0089260A" w:rsidRDefault="0089260A" w:rsidP="0089260A">
      <w:pPr>
        <w:jc w:val="center"/>
        <w:rPr>
          <w:rFonts w:ascii="Times New Roman" w:hAnsi="Times New Roman"/>
          <w:szCs w:val="24"/>
          <w:lang w:val="ro-RO"/>
        </w:rPr>
      </w:pPr>
    </w:p>
    <w:p w:rsidR="0089260A" w:rsidRDefault="0089260A" w:rsidP="0089260A">
      <w:p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  <w:t xml:space="preserve">Subsemnatu( a) ____________________________________________, părinte al </w:t>
      </w:r>
      <w:bookmarkStart w:id="0" w:name="_GoBack"/>
      <w:bookmarkEnd w:id="0"/>
      <w:r>
        <w:rPr>
          <w:rFonts w:ascii="Times New Roman" w:hAnsi="Times New Roman"/>
          <w:szCs w:val="24"/>
          <w:lang w:val="ro-RO"/>
        </w:rPr>
        <w:t xml:space="preserve">elevului_______________________________________, din clasa ______________, an școlar 20__/20__, vă rog să binevoiți a-mi aproba </w:t>
      </w:r>
      <w:r w:rsidR="009E132B">
        <w:rPr>
          <w:rFonts w:ascii="Times New Roman" w:hAnsi="Times New Roman"/>
          <w:szCs w:val="24"/>
          <w:lang w:val="ro-RO"/>
        </w:rPr>
        <w:t xml:space="preserve">acordarea bursei sociale pentru semestrul _____, întrucât consider că îndeplinesc condițiile pentru bursă socială prevăzută la lit.c) din </w:t>
      </w:r>
      <w:r w:rsidR="00541590">
        <w:rPr>
          <w:rFonts w:ascii="Times New Roman" w:hAnsi="Times New Roman"/>
          <w:szCs w:val="24"/>
          <w:lang w:val="ro-RO"/>
        </w:rPr>
        <w:t xml:space="preserve">ordinul </w:t>
      </w:r>
      <w:r w:rsidR="00A06482">
        <w:rPr>
          <w:rFonts w:ascii="Times New Roman" w:hAnsi="Times New Roman"/>
          <w:szCs w:val="24"/>
          <w:lang w:val="ro-RO"/>
        </w:rPr>
        <w:t>5576/2011 emis de MECTS (familii cu venituri foarte mici).</w:t>
      </w:r>
    </w:p>
    <w:p w:rsidR="00A06482" w:rsidRDefault="00A06482" w:rsidP="0089260A">
      <w:p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  <w:t>Pentru aceasta anexez următoarele acte doveditoare:</w:t>
      </w:r>
    </w:p>
    <w:p w:rsidR="00A06482" w:rsidRDefault="00A06482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Adeverințe sau cupoane de pensie/ șomaj, pentru toți membrii majori din familie, cu venitul net pe ultimele 12 luni (_____20__ - _____20____) realizat din salarii, pensie socială, ajutor de șomaj, pensie de vârstă, de boală, alocație plasament, indemnizație de creștere a copilului, privatizări, venituri agricole, Ordonanțe de Guvern. Etc.</w:t>
      </w:r>
    </w:p>
    <w:p w:rsidR="00A06482" w:rsidRDefault="00A06482" w:rsidP="00A06482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_______________________ lei  ( venitul familiei/ 12 luni)</w:t>
      </w:r>
    </w:p>
    <w:p w:rsidR="00A06482" w:rsidRDefault="00A06482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Alocația de stat pentru toți copii care beneficiază </w:t>
      </w:r>
    </w:p>
    <w:p w:rsidR="00A06482" w:rsidRDefault="00A06482" w:rsidP="00A06482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___________ lei x ________ copii x ______luni = __________ lei</w:t>
      </w:r>
    </w:p>
    <w:p w:rsidR="002B063E" w:rsidRDefault="00A06482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Declarație noatarială pentru </w:t>
      </w:r>
      <w:r w:rsidR="002B063E">
        <w:rPr>
          <w:rFonts w:ascii="Times New Roman" w:hAnsi="Times New Roman"/>
          <w:szCs w:val="24"/>
          <w:lang w:val="ro-RO"/>
        </w:rPr>
        <w:t>totți membrii majori din familie care nu beneficiază de veniturile specificate la pct.1 din cerere.</w:t>
      </w:r>
    </w:p>
    <w:p w:rsidR="00507E68" w:rsidRDefault="002B063E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Acte doveditoare, în copie xerox, din care să rezulte numărul membrilor de familie (certificate de naștere, de căsătorie,sentința judecătorească pentru tutori, divorț, etc., CI/BI din care să rezulte ca membrii familiei locuiesc la aceeași adresă) ________ membri în familie (</w:t>
      </w:r>
      <w:r w:rsidR="00507E68">
        <w:rPr>
          <w:rFonts w:ascii="Times New Roman" w:hAnsi="Times New Roman"/>
          <w:szCs w:val="24"/>
          <w:lang w:val="ro-RO"/>
        </w:rPr>
        <w:t>mama, tata,___ copii)</w:t>
      </w:r>
    </w:p>
    <w:p w:rsidR="00507E68" w:rsidRDefault="00507E68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Adeverințe că sunt elevi sau studenți pentru ceilalți frați/ surori din care să rezulte daca primesc sau nu bursă socială.</w:t>
      </w:r>
    </w:p>
    <w:p w:rsidR="00507E68" w:rsidRDefault="00507E68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Adeverință de la Primaria și Serviciul Financiar din care să rezulte dacă primesc ajutor social acordat de primărie, dacă dețin sau nu teren agricol(cu specificația suprafeței și a venitului agricol), dacă sunt sau nu privatizați</w:t>
      </w:r>
    </w:p>
    <w:p w:rsidR="00507E68" w:rsidRDefault="00507E68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Cupon pensie de urmaș/ pensie alimentară – dacă este cazul</w:t>
      </w:r>
    </w:p>
    <w:p w:rsidR="00507E68" w:rsidRDefault="00507E68" w:rsidP="00A06482">
      <w:pPr>
        <w:numPr>
          <w:ilvl w:val="0"/>
          <w:numId w:val="1"/>
        </w:numPr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Bursa socială obținută în anul școlar 20___-20_____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_______lei x ________ copii x ______ luni = ____________ lei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</w:p>
    <w:p w:rsidR="00A06482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TOTAL VENITURI/ FAMILIE/ 12 LUNI :____________ LEI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TOTAL VENIT/ MEMBRU FAMILIE/ LUNĂ _________LEI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VIZAT,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SEMNĂTURA,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Președinte Comisie Burse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Diriginte/ Învățător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Părinte/ elev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Consilier educativ</w:t>
      </w:r>
    </w:p>
    <w:p w:rsidR="00507E68" w:rsidRDefault="00507E68" w:rsidP="00507E68">
      <w:pPr>
        <w:ind w:left="720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Prof. ________________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___________________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_________________</w:t>
      </w:r>
    </w:p>
    <w:p w:rsidR="00A06482" w:rsidRDefault="00A06482" w:rsidP="00A06482">
      <w:pPr>
        <w:ind w:left="720"/>
        <w:jc w:val="both"/>
        <w:rPr>
          <w:rFonts w:ascii="Times New Roman" w:hAnsi="Times New Roman"/>
          <w:szCs w:val="24"/>
          <w:lang w:val="ro-RO"/>
        </w:rPr>
      </w:pPr>
    </w:p>
    <w:p w:rsidR="00A06482" w:rsidRDefault="00A06482" w:rsidP="00A06482">
      <w:pPr>
        <w:ind w:left="720"/>
        <w:jc w:val="both"/>
        <w:rPr>
          <w:rFonts w:ascii="Times New Roman" w:hAnsi="Times New Roman"/>
          <w:szCs w:val="24"/>
          <w:lang w:val="ro-RO"/>
        </w:rPr>
      </w:pPr>
    </w:p>
    <w:p w:rsidR="00A06482" w:rsidRPr="0008162C" w:rsidRDefault="00A06482" w:rsidP="00A06482">
      <w:pPr>
        <w:ind w:left="720"/>
        <w:jc w:val="both"/>
        <w:rPr>
          <w:rFonts w:ascii="Times New Roman" w:hAnsi="Times New Roman"/>
          <w:szCs w:val="24"/>
          <w:lang w:val="ro-RO"/>
        </w:rPr>
      </w:pPr>
    </w:p>
    <w:p w:rsidR="005C3B95" w:rsidRPr="0008162C" w:rsidRDefault="0008162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</w:p>
    <w:sectPr w:rsidR="005C3B95" w:rsidRPr="0008162C" w:rsidSect="00507E68">
      <w:headerReference w:type="default" r:id="rId8"/>
      <w:headerReference w:type="first" r:id="rId9"/>
      <w:footerReference w:type="first" r:id="rId10"/>
      <w:pgSz w:w="11907" w:h="16840" w:code="9"/>
      <w:pgMar w:top="567" w:right="708" w:bottom="709" w:left="1134" w:header="158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5D2" w:rsidRDefault="001A45D2" w:rsidP="00C16067">
      <w:r>
        <w:separator/>
      </w:r>
    </w:p>
  </w:endnote>
  <w:endnote w:type="continuationSeparator" w:id="0">
    <w:p w:rsidR="001A45D2" w:rsidRDefault="001A45D2" w:rsidP="00C1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Rom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95" w:rsidRPr="005C3B95" w:rsidRDefault="00507E68" w:rsidP="007A07F3">
    <w:pPr>
      <w:pStyle w:val="Footer"/>
      <w:jc w:val="right"/>
      <w:rPr>
        <w:rFonts w:ascii="Calibri" w:hAnsi="Calibri"/>
        <w:sz w:val="8"/>
      </w:rPr>
    </w:pPr>
    <w:r>
      <w:rPr>
        <w:rFonts w:ascii="Calibri" w:hAnsi="Calibri"/>
        <w:noProof/>
        <w:sz w:val="18"/>
        <w:lang w:val="ro-RO" w:eastAsia="ro-RO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-365125</wp:posOffset>
              </wp:positionH>
              <wp:positionV relativeFrom="paragraph">
                <wp:posOffset>48260</wp:posOffset>
              </wp:positionV>
              <wp:extent cx="6980555" cy="0"/>
              <wp:effectExtent l="6350" t="10160" r="13970" b="8890"/>
              <wp:wrapNone/>
              <wp:docPr id="1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05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29E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-28.75pt;margin-top:3.8pt;width:549.6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FaHw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"/>
          </w:pict>
        </mc:Fallback>
      </mc:AlternateContent>
    </w:r>
  </w:p>
  <w:p w:rsidR="007A07F3" w:rsidRPr="007A07F3" w:rsidRDefault="007A07F3" w:rsidP="007A07F3">
    <w:pPr>
      <w:pStyle w:val="Footer"/>
      <w:jc w:val="right"/>
      <w:rPr>
        <w:rFonts w:ascii="Calibri" w:hAnsi="Calibri"/>
        <w:sz w:val="18"/>
      </w:rPr>
    </w:pPr>
    <w:r w:rsidRPr="007A07F3">
      <w:rPr>
        <w:rFonts w:ascii="Calibri" w:hAnsi="Calibri"/>
        <w:sz w:val="18"/>
      </w:rPr>
      <w:t>Str. Gh. Bariţiu, nr. 2, 330065-DEVA, jud. HUNEDOARA</w:t>
    </w:r>
  </w:p>
  <w:p w:rsidR="007A07F3" w:rsidRPr="007A07F3" w:rsidRDefault="007A07F3" w:rsidP="007A07F3">
    <w:pPr>
      <w:pStyle w:val="Footer"/>
      <w:jc w:val="right"/>
      <w:rPr>
        <w:rFonts w:ascii="Calibri" w:hAnsi="Calibri"/>
        <w:sz w:val="18"/>
      </w:rPr>
    </w:pPr>
    <w:r w:rsidRPr="007A07F3">
      <w:rPr>
        <w:rFonts w:ascii="Calibri" w:hAnsi="Calibri"/>
        <w:sz w:val="18"/>
      </w:rPr>
      <w:t>Tel/Fax: +4 (0) 254.216.826</w:t>
    </w:r>
  </w:p>
  <w:p w:rsidR="007A07F3" w:rsidRPr="007A07F3" w:rsidRDefault="001A45D2" w:rsidP="007A07F3">
    <w:pPr>
      <w:pStyle w:val="Footer"/>
      <w:jc w:val="right"/>
      <w:rPr>
        <w:rFonts w:ascii="Calibri" w:hAnsi="Calibri"/>
        <w:sz w:val="18"/>
      </w:rPr>
    </w:pPr>
    <w:hyperlink r:id="rId1" w:history="1">
      <w:r w:rsidR="005C3B95" w:rsidRPr="006A7BE1">
        <w:rPr>
          <w:rStyle w:val="Hyperlink"/>
          <w:rFonts w:ascii="Calibri" w:hAnsi="Calibri"/>
          <w:sz w:val="18"/>
        </w:rPr>
        <w:t>lpedsdd@yahoo.com</w:t>
      </w:r>
    </w:hyperlink>
    <w:r w:rsidR="005C3B95">
      <w:rPr>
        <w:rFonts w:ascii="Calibri" w:hAnsi="Calibri"/>
        <w:sz w:val="18"/>
      </w:rPr>
      <w:t xml:space="preserve">    </w:t>
    </w:r>
    <w:hyperlink r:id="rId2" w:history="1">
      <w:r w:rsidR="005C3B95" w:rsidRPr="006A7BE1">
        <w:rPr>
          <w:rStyle w:val="Hyperlink"/>
          <w:rFonts w:ascii="Calibri" w:hAnsi="Calibri"/>
          <w:sz w:val="18"/>
        </w:rPr>
        <w:t>http://www.sabindragoi.ro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5D2" w:rsidRDefault="001A45D2" w:rsidP="00C16067">
      <w:r>
        <w:separator/>
      </w:r>
    </w:p>
  </w:footnote>
  <w:footnote w:type="continuationSeparator" w:id="0">
    <w:p w:rsidR="001A45D2" w:rsidRDefault="001A45D2" w:rsidP="00C160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067" w:rsidRPr="00A70B67" w:rsidRDefault="00507E68" w:rsidP="00A70B67">
    <w:pPr>
      <w:rPr>
        <w:rFonts w:ascii="Arial Narrow" w:hAnsi="Arial Narrow" w:cs="Arial"/>
        <w:color w:val="000000"/>
        <w:sz w:val="22"/>
        <w:lang w:val="ro-RO"/>
      </w:rPr>
    </w:pPr>
    <w:r>
      <w:rPr>
        <w:rFonts w:ascii="Arial Narrow" w:hAnsi="Arial Narrow"/>
        <w:noProof/>
        <w:lang w:val="ro-RO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-321945</wp:posOffset>
              </wp:positionH>
              <wp:positionV relativeFrom="paragraph">
                <wp:posOffset>-753745</wp:posOffset>
              </wp:positionV>
              <wp:extent cx="6974840" cy="760730"/>
              <wp:effectExtent l="1905" t="0" r="5080" b="2540"/>
              <wp:wrapNone/>
              <wp:docPr id="9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840" cy="760730"/>
                        <a:chOff x="627" y="400"/>
                        <a:chExt cx="10984" cy="1198"/>
                      </a:xfrm>
                    </wpg:grpSpPr>
                    <pic:pic xmlns:pic="http://schemas.openxmlformats.org/drawingml/2006/picture">
                      <pic:nvPicPr>
                        <pic:cNvPr id="10" name="Picture 20" descr="logo_mec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29" y="400"/>
                          <a:ext cx="5982" cy="1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" y="464"/>
                          <a:ext cx="1068" cy="9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Rectangle 17"/>
                      <wps:cNvSpPr>
                        <a:spLocks noChangeArrowheads="1"/>
                      </wps:cNvSpPr>
                      <wps:spPr bwMode="auto">
                        <a:xfrm>
                          <a:off x="1717" y="615"/>
                          <a:ext cx="3762" cy="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CD4" w:rsidRPr="00A70B67" w:rsidRDefault="00A70B67" w:rsidP="00C115F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</w:pP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C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OLEGIUL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N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AȚIONAL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P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EDAGOGIC </w:t>
                            </w:r>
                            <w:r w:rsidR="00C115F4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>„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R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 xml:space="preserve">EGINA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M</w:t>
                            </w:r>
                            <w:r w:rsidR="00C115F4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>ARIA”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 xml:space="preserve">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>DEVA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-25.35pt;margin-top:-59.35pt;width:549.2pt;height:59.9pt;z-index:251657728" coordorigin="627,400" coordsize="10984,1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logo_mects" style="position:absolute;left:5629;top:400;width:5982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3YHvFAAAA2wAAAA8AAABkcnMvZG93bnJldi54bWxEj0FrwkAQhe8F/8MyQm91o4ciqZsggtrS&#10;g9WmtMchOybR7GzIbjX++85B6G2G9+a9bxb54Fp1oT40ng1MJwko4tLbhisDxef6aQ4qRGSLrWcy&#10;cKMAeTZ6WGBq/ZX3dDnESkkIhxQN1DF2qdahrMlhmPiOWLSj7x1GWftK2x6vEu5aPUuSZ+2wYWmo&#10;saNVTeX58OsMzObFd/t2an62mx0X7+6UfOBXYczjeFi+gIo0xH/z/frVCr7Qyy8yg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2B7xQAAANsAAAAPAAAAAAAAAAAAAAAA&#10;AJ8CAABkcnMvZG93bnJldi54bWxQSwUGAAAAAAQABAD3AAAAkQMAAAAA&#10;">
                <v:imagedata r:id="rId3" o:title="logo_mects"/>
              </v:shape>
              <v:shape id="Picture 10" o:spid="_x0000_s1028" type="#_x0000_t75" style="position:absolute;left:627;top:464;width:1068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5/nCAAAA2wAAAA8AAABkcnMvZG93bnJldi54bWxET0trAjEQvhf8D2EEbzW7PbRlNbuoIPRS&#10;qQ/Q47AZN6ubybKJmv77plDobT6+58yraDtxp8G3jhXk0wwEce10y42Cw379/A7CB2SNnWNS8E0e&#10;qnL0NMdCuwdv6b4LjUgh7AtUYELoCyl9bciin7qeOHFnN1gMCQ6N1AM+Urjt5EuWvUqLLacGgz2t&#10;DNXX3c0q+NxfahOP+XHjb2/xa9nL/LQ9KzUZx8UMRKAY/sV/7g+d5ufw+0s6Q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ef5wgAAANsAAAAPAAAAAAAAAAAAAAAAAJ8C&#10;AABkcnMvZG93bnJldi54bWxQSwUGAAAAAAQABAD3AAAAjgMAAAAA&#10;">
                <v:imagedata r:id="rId4" o:title=""/>
              </v:shape>
              <v:rect id="Rectangle 17" o:spid="_x0000_s1029" style="position:absolute;left:1717;top:615;width:376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:rsidR="00F82CD4" w:rsidRPr="00A70B67" w:rsidRDefault="00A70B67" w:rsidP="00C115F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</w:pP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C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OLEGIUL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N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AȚIONAL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P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EDAGOGIC </w:t>
                      </w:r>
                      <w:r w:rsidR="00C115F4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>„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R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 xml:space="preserve">EGINA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M</w:t>
                      </w:r>
                      <w:r w:rsidR="00C115F4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>ARIA”</w:t>
                      </w:r>
                      <w:r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 xml:space="preserve">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>DEVA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F3" w:rsidRPr="007A07F3" w:rsidRDefault="00507E68" w:rsidP="007A07F3">
    <w:pPr>
      <w:ind w:left="720"/>
      <w:rPr>
        <w:rFonts w:ascii="Arial Narrow" w:hAnsi="Arial Narrow" w:cs="Arial"/>
        <w:color w:val="000000"/>
        <w:sz w:val="22"/>
        <w:lang w:val="ro-RO"/>
      </w:rPr>
    </w:pPr>
    <w:r>
      <w:rPr>
        <w:rFonts w:ascii="Arial Narrow" w:hAnsi="Arial Narrow" w:cs="Arial"/>
        <w:noProof/>
        <w:color w:val="000000"/>
        <w:sz w:val="22"/>
        <w:lang w:val="ro-RO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-321945</wp:posOffset>
              </wp:positionH>
              <wp:positionV relativeFrom="paragraph">
                <wp:posOffset>-720090</wp:posOffset>
              </wp:positionV>
              <wp:extent cx="6724650" cy="644525"/>
              <wp:effectExtent l="1905" t="3810" r="0" b="0"/>
              <wp:wrapNone/>
              <wp:docPr id="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644525"/>
                        <a:chOff x="627" y="453"/>
                        <a:chExt cx="10590" cy="1015"/>
                      </a:xfrm>
                    </wpg:grpSpPr>
                    <wpg:grpSp>
                      <wpg:cNvPr id="3" name="Group 35"/>
                      <wpg:cNvGrpSpPr>
                        <a:grpSpLocks/>
                      </wpg:cNvGrpSpPr>
                      <wpg:grpSpPr bwMode="auto">
                        <a:xfrm>
                          <a:off x="627" y="453"/>
                          <a:ext cx="4852" cy="990"/>
                          <a:chOff x="627" y="453"/>
                          <a:chExt cx="4852" cy="990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453"/>
                            <a:ext cx="1068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17" y="604"/>
                            <a:ext cx="376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0A8" w:rsidRPr="00A70B67" w:rsidRDefault="00D700A8" w:rsidP="00D700A8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</w:pP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C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OLEGIUL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N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AȚIONAL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P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EDAGOGIC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>„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R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 xml:space="preserve">EGINA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 xml:space="preserve">ARIA”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>DEVA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6" name="Group 38"/>
                      <wpg:cNvGrpSpPr>
                        <a:grpSpLocks/>
                      </wpg:cNvGrpSpPr>
                      <wpg:grpSpPr bwMode="auto">
                        <a:xfrm>
                          <a:off x="6116" y="475"/>
                          <a:ext cx="5101" cy="993"/>
                          <a:chOff x="5742" y="475"/>
                          <a:chExt cx="5101" cy="993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475"/>
                            <a:ext cx="1003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715" y="752"/>
                            <a:ext cx="412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0A8" w:rsidRPr="00D700A8" w:rsidRDefault="00D700A8" w:rsidP="00D700A8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2F5496"/>
                                  <w:lang w:val="ro-RO"/>
                                </w:rPr>
                              </w:pPr>
                              <w:r w:rsidRPr="00D700A8">
                                <w:rPr>
                                  <w:rFonts w:ascii="Times New Roman" w:hAnsi="Times New Roman"/>
                                  <w:color w:val="2F5496"/>
                                  <w:sz w:val="32"/>
                                  <w:lang w:val="ro-RO"/>
                                </w:rPr>
                                <w:t>Ministerul Educației Naționale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30" style="position:absolute;left:0;text-align:left;margin-left:-25.35pt;margin-top:-56.7pt;width:529.5pt;height:50.75pt;z-index:251658752" coordorigin="627,453" coordsize="10590,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">
              <v:group id="Group 35" o:spid="_x0000_s1031" style="position:absolute;left:627;top:453;width:4852;height:990" coordorigin="627,453" coordsize="4852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style="position:absolute;left:627;top:453;width:1068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9zTEAAAA2gAAAA8AAABkcnMvZG93bnJldi54bWxEj81qwzAQhO+FvoPYQm+N7FKS4kQOaaHQ&#10;S0PzA8lxsdaWE2tlLCVR3j4qBHocZuYbZjaPthNnGnzrWEE+ykAQV0633CjYbr5e3kH4gKyxc0wK&#10;ruRhXj4+zLDQ7sIrOq9DIxKEfYEKTAh9IaWvDFn0I9cTJ692g8WQ5NBIPeAlwW0nX7NsLC22nBYM&#10;9vRpqDquT1bBz+ZQmbjLd0t/msTfj17m+1Wt1PNTXExBBIrhP3xvf2sFb/B3Jd0AW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H9zTEAAAA2gAAAA8AAAAAAAAAAAAAAAAA&#10;nwIAAGRycy9kb3ducmV2LnhtbFBLBQYAAAAABAAEAPcAAACQAwAAAAA=&#10;">
                  <v:imagedata r:id="rId3" o:title=""/>
                </v:shape>
                <v:rect id="Rectangle 37" o:spid="_x0000_s1033" style="position:absolute;left:1717;top:604;width:376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700A8" w:rsidRPr="00A70B67" w:rsidRDefault="00D700A8" w:rsidP="00D700A8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</w:pP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C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OLEGIUL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N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AȚIONAL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P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EDAGOGIC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>„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R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 xml:space="preserve">EGINA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 xml:space="preserve">ARIA”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>DEVA</w:t>
                        </w:r>
                      </w:p>
                    </w:txbxContent>
                  </v:textbox>
                </v:rect>
              </v:group>
              <v:group id="Group 38" o:spid="_x0000_s1034" style="position:absolute;left:6116;top:475;width:5101;height:993" coordorigin="5742,475" coordsize="5101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Picture 1" o:spid="_x0000_s1035" type="#_x0000_t75" style="position:absolute;left:5742;top:475;width:1003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CWTCAAAA2gAAAA8AAABkcnMvZG93bnJldi54bWxEj0uLAjEQhO/C/ofQC3uRNeOCD0ajiCC4&#10;eBAf4B6bSTsZnHSGSdTsvzeC4LGoqq+o6TzaWtyo9ZVjBf1eBoK4cLriUsHxsPoeg/ABWWPtmBT8&#10;k4f57KMzxVy7O+/otg+lSBD2OSowITS5lL4wZNH3XEOcvLNrLYYk21LqFu8Jbmv5k2VDabHitGCw&#10;oaWh4rK/WgWby5I5i13+PR3Gu7+1NYMtRqW+PuNiAiJQDO/wq73WCkbwvJJu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2AlkwgAAANoAAAAPAAAAAAAAAAAAAAAAAJ8C&#10;AABkcnMvZG93bnJldi54bWxQSwUGAAAAAAQABAD3AAAAjgMAAAAA&#10;">
                  <v:imagedata r:id="rId4" o:title=""/>
                </v:shape>
                <v:rect id="Rectangle 40" o:spid="_x0000_s1036" style="position:absolute;left:6715;top:752;width:4128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700A8" w:rsidRPr="00D700A8" w:rsidRDefault="00D700A8" w:rsidP="00D700A8">
                        <w:pPr>
                          <w:jc w:val="center"/>
                          <w:rPr>
                            <w:rFonts w:ascii="Times New Roman" w:hAnsi="Times New Roman"/>
                            <w:color w:val="2F5496"/>
                            <w:lang w:val="ro-RO"/>
                          </w:rPr>
                        </w:pPr>
                        <w:r w:rsidRPr="00D700A8">
                          <w:rPr>
                            <w:rFonts w:ascii="Times New Roman" w:hAnsi="Times New Roman"/>
                            <w:color w:val="2F5496"/>
                            <w:sz w:val="32"/>
                            <w:lang w:val="ro-RO"/>
                          </w:rPr>
                          <w:t>Ministerul Educației Naționale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7A07F3">
      <w:rPr>
        <w:rFonts w:ascii="Arial Narrow" w:hAnsi="Arial Narrow" w:cs="Arial"/>
        <w:color w:val="000000"/>
        <w:sz w:val="22"/>
        <w:lang w:val="ro-RO"/>
      </w:rPr>
      <w:t xml:space="preserve">          </w:t>
    </w:r>
    <w:r w:rsidR="007A07F3" w:rsidRPr="00A70B67">
      <w:rPr>
        <w:rFonts w:ascii="Arial Narrow" w:hAnsi="Arial Narrow" w:cs="Arial"/>
        <w:color w:val="000000"/>
        <w:sz w:val="22"/>
        <w:lang w:val="ro-RO"/>
      </w:rPr>
      <w:t>Nr. _______ din ________20___</w:t>
    </w:r>
    <w:r w:rsidR="007A07F3" w:rsidRPr="00A70B67">
      <w:rPr>
        <w:rFonts w:ascii="Arial Narrow" w:hAnsi="Arial Narrow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F1A51"/>
    <w:multiLevelType w:val="hybridMultilevel"/>
    <w:tmpl w:val="3B8CFE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0A"/>
    <w:rsid w:val="00026403"/>
    <w:rsid w:val="00037B2D"/>
    <w:rsid w:val="0008162C"/>
    <w:rsid w:val="00136D32"/>
    <w:rsid w:val="001A32F5"/>
    <w:rsid w:val="001A45D2"/>
    <w:rsid w:val="00215689"/>
    <w:rsid w:val="0023368B"/>
    <w:rsid w:val="0024377B"/>
    <w:rsid w:val="00274865"/>
    <w:rsid w:val="00282472"/>
    <w:rsid w:val="00291744"/>
    <w:rsid w:val="002B063E"/>
    <w:rsid w:val="002D44AC"/>
    <w:rsid w:val="002E23DF"/>
    <w:rsid w:val="002E751B"/>
    <w:rsid w:val="002E78C8"/>
    <w:rsid w:val="00335820"/>
    <w:rsid w:val="003674FE"/>
    <w:rsid w:val="004637EC"/>
    <w:rsid w:val="004D1449"/>
    <w:rsid w:val="004D72F2"/>
    <w:rsid w:val="004F33EB"/>
    <w:rsid w:val="005065B2"/>
    <w:rsid w:val="00507E68"/>
    <w:rsid w:val="00541590"/>
    <w:rsid w:val="005606B1"/>
    <w:rsid w:val="00563BF7"/>
    <w:rsid w:val="005840C0"/>
    <w:rsid w:val="005C3B95"/>
    <w:rsid w:val="005D5A2B"/>
    <w:rsid w:val="005F10C2"/>
    <w:rsid w:val="006111AA"/>
    <w:rsid w:val="0062399C"/>
    <w:rsid w:val="00644516"/>
    <w:rsid w:val="0066109A"/>
    <w:rsid w:val="006771C2"/>
    <w:rsid w:val="006A0DD8"/>
    <w:rsid w:val="006B6DBD"/>
    <w:rsid w:val="006F0310"/>
    <w:rsid w:val="0071732E"/>
    <w:rsid w:val="00731E5D"/>
    <w:rsid w:val="00772C17"/>
    <w:rsid w:val="007A07F3"/>
    <w:rsid w:val="0089260A"/>
    <w:rsid w:val="009A2254"/>
    <w:rsid w:val="009E132B"/>
    <w:rsid w:val="009F68A1"/>
    <w:rsid w:val="00A06482"/>
    <w:rsid w:val="00A57E0E"/>
    <w:rsid w:val="00A6582A"/>
    <w:rsid w:val="00A70B67"/>
    <w:rsid w:val="00A71886"/>
    <w:rsid w:val="00A72BBB"/>
    <w:rsid w:val="00AA4E3C"/>
    <w:rsid w:val="00AB3DF4"/>
    <w:rsid w:val="00AB5F19"/>
    <w:rsid w:val="00AC489C"/>
    <w:rsid w:val="00AC5009"/>
    <w:rsid w:val="00B04EEC"/>
    <w:rsid w:val="00B24B5C"/>
    <w:rsid w:val="00B64E4C"/>
    <w:rsid w:val="00C115F4"/>
    <w:rsid w:val="00C16067"/>
    <w:rsid w:val="00C47C6F"/>
    <w:rsid w:val="00C94169"/>
    <w:rsid w:val="00D1118D"/>
    <w:rsid w:val="00D700A8"/>
    <w:rsid w:val="00D94C67"/>
    <w:rsid w:val="00DB02DB"/>
    <w:rsid w:val="00E16F02"/>
    <w:rsid w:val="00E23E6A"/>
    <w:rsid w:val="00E53E46"/>
    <w:rsid w:val="00EE190F"/>
    <w:rsid w:val="00EF096E"/>
    <w:rsid w:val="00F04180"/>
    <w:rsid w:val="00F17E9A"/>
    <w:rsid w:val="00F3366B"/>
    <w:rsid w:val="00F55CA0"/>
    <w:rsid w:val="00F82CD4"/>
    <w:rsid w:val="00F8621C"/>
    <w:rsid w:val="00FB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C438AC1-7DDD-4E5B-96B6-2DE99A28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DD8"/>
    <w:rPr>
      <w:rFonts w:ascii="Arial-Rom" w:hAnsi="Arial-Rom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6067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C16067"/>
    <w:rPr>
      <w:rFonts w:ascii="Arial-Rom" w:hAnsi="Arial-Rom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16067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C16067"/>
    <w:rPr>
      <w:rFonts w:ascii="Arial-Rom" w:hAnsi="Arial-Rom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067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C16067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5C3B9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bindragoi.ro" TargetMode="External"/><Relationship Id="rId1" Type="http://schemas.openxmlformats.org/officeDocument/2006/relationships/hyperlink" Target="mailto:lpedsd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USER\Desktop\ANTET!!!!\Antet%20SIMPLU-A4%20Colegiu%20National%20Pedagogic%20Regina%20Maria%20De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FDF26-3959-4B40-BA49-BE6B751C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SIMPLU-A4 Colegiu National Pedagogic Regina Maria Deva</Template>
  <TotalTime>98</TotalTime>
  <Pages>1</Pages>
  <Words>337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Antet Colegiu Național Pedagogic "Regina Maria" Deva</vt:lpstr>
      <vt:lpstr>Antet Colegiu Național "Sabin Drăgoi" Deva</vt:lpstr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Colegiu Național Pedagogic "Regina Maria" Deva</dc:title>
  <dc:subject/>
  <dc:creator>user</dc:creator>
  <cp:keywords/>
  <cp:lastModifiedBy>user</cp:lastModifiedBy>
  <cp:revision>1</cp:revision>
  <cp:lastPrinted>2012-04-25T13:03:00Z</cp:lastPrinted>
  <dcterms:created xsi:type="dcterms:W3CDTF">2018-01-11T08:55:00Z</dcterms:created>
  <dcterms:modified xsi:type="dcterms:W3CDTF">2018-01-11T10:34:00Z</dcterms:modified>
</cp:coreProperties>
</file>